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660"/>
        <w:tblW w:w="51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1128"/>
        <w:gridCol w:w="557"/>
        <w:gridCol w:w="702"/>
        <w:gridCol w:w="2590"/>
        <w:gridCol w:w="1646"/>
        <w:gridCol w:w="3283"/>
      </w:tblGrid>
      <w:tr w:rsidR="00C9238F" w:rsidRPr="00C9238F" w14:paraId="614BB4FC" w14:textId="77777777" w:rsidTr="00507F74">
        <w:trPr>
          <w:trHeight w:val="693"/>
        </w:trPr>
        <w:tc>
          <w:tcPr>
            <w:tcW w:w="1029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06A79E" w14:textId="0ED7778C" w:rsidR="00C9238F" w:rsidRPr="00472C01" w:rsidRDefault="0024580C" w:rsidP="00507F74">
            <w:pPr>
              <w:spacing w:before="240"/>
              <w:rPr>
                <w:sz w:val="22"/>
                <w:szCs w:val="22"/>
              </w:rPr>
            </w:pPr>
            <w:bookmarkStart w:id="0" w:name="_Hlk114491030"/>
            <w:bookmarkEnd w:id="0"/>
            <w:r w:rsidRPr="00472C01">
              <w:rPr>
                <w:sz w:val="22"/>
                <w:szCs w:val="22"/>
              </w:rPr>
              <w:t>Primary Contact</w:t>
            </w:r>
            <w:r w:rsidR="007D6F6B" w:rsidRPr="00472C01">
              <w:rPr>
                <w:sz w:val="22"/>
                <w:szCs w:val="22"/>
              </w:rPr>
              <w:t xml:space="preserve"> Name</w:t>
            </w:r>
            <w:r w:rsidR="00B50F31">
              <w:rPr>
                <w:sz w:val="22"/>
                <w:szCs w:val="22"/>
              </w:rPr>
              <w:t>:</w:t>
            </w:r>
          </w:p>
        </w:tc>
        <w:tc>
          <w:tcPr>
            <w:tcW w:w="3971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1591371" w14:textId="77777777" w:rsidR="00C9238F" w:rsidRPr="00C9238F" w:rsidRDefault="00C9238F" w:rsidP="00507F74">
            <w:pPr>
              <w:spacing w:before="240"/>
            </w:pPr>
          </w:p>
        </w:tc>
      </w:tr>
      <w:tr w:rsidR="00C9238F" w:rsidRPr="00C9238F" w14:paraId="674318D7" w14:textId="77777777" w:rsidTr="00507F74"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B06B5" w14:textId="6D6E5B73" w:rsidR="00C9238F" w:rsidRPr="00472C01" w:rsidRDefault="003D4244" w:rsidP="00507F74">
            <w:pPr>
              <w:spacing w:before="240"/>
              <w:rPr>
                <w:sz w:val="22"/>
                <w:szCs w:val="22"/>
              </w:rPr>
            </w:pPr>
            <w:r w:rsidRPr="00472C01">
              <w:rPr>
                <w:sz w:val="22"/>
                <w:szCs w:val="22"/>
              </w:rPr>
              <w:t xml:space="preserve">Agency </w:t>
            </w:r>
            <w:r w:rsidR="003E42DC" w:rsidRPr="00472C01">
              <w:rPr>
                <w:sz w:val="22"/>
                <w:szCs w:val="22"/>
              </w:rPr>
              <w:t>Name</w:t>
            </w:r>
            <w:r w:rsidR="00B50F31">
              <w:rPr>
                <w:sz w:val="22"/>
                <w:szCs w:val="22"/>
              </w:rPr>
              <w:t>:</w:t>
            </w:r>
          </w:p>
        </w:tc>
        <w:tc>
          <w:tcPr>
            <w:tcW w:w="39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4ED1B75" w14:textId="77777777" w:rsidR="00C9238F" w:rsidRPr="00C9238F" w:rsidRDefault="00C9238F" w:rsidP="00507F74">
            <w:pPr>
              <w:spacing w:before="240"/>
            </w:pPr>
          </w:p>
        </w:tc>
      </w:tr>
      <w:tr w:rsidR="008A14D6" w:rsidRPr="00C9238F" w14:paraId="3C700C4C" w14:textId="77777777" w:rsidTr="00507F74">
        <w:trPr>
          <w:trHeight w:val="647"/>
        </w:trPr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E6A3E" w14:textId="3DB735DA" w:rsidR="008A14D6" w:rsidRPr="00472C01" w:rsidRDefault="0045473B" w:rsidP="00507F74">
            <w:pPr>
              <w:spacing w:before="240"/>
              <w:rPr>
                <w:sz w:val="22"/>
                <w:szCs w:val="22"/>
              </w:rPr>
            </w:pPr>
            <w:r w:rsidRPr="00472C01">
              <w:rPr>
                <w:sz w:val="22"/>
                <w:szCs w:val="22"/>
              </w:rPr>
              <w:t>Agency Phone No.</w:t>
            </w:r>
            <w:r w:rsidR="00B50F31">
              <w:rPr>
                <w:sz w:val="22"/>
                <w:szCs w:val="22"/>
              </w:rPr>
              <w:t>:</w:t>
            </w:r>
          </w:p>
        </w:tc>
        <w:tc>
          <w:tcPr>
            <w:tcW w:w="39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B6E95A7" w14:textId="77777777" w:rsidR="008A14D6" w:rsidRPr="00C9238F" w:rsidRDefault="008A14D6" w:rsidP="00507F74">
            <w:pPr>
              <w:spacing w:before="240"/>
            </w:pPr>
          </w:p>
        </w:tc>
      </w:tr>
      <w:tr w:rsidR="00C9238F" w:rsidRPr="00C9238F" w14:paraId="6E178003" w14:textId="77777777" w:rsidTr="00507F74"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CD8EF" w14:textId="6EE4B74C" w:rsidR="00C9238F" w:rsidRPr="00472C01" w:rsidRDefault="003B34F3" w:rsidP="00507F74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Street Address:</w:t>
            </w:r>
          </w:p>
        </w:tc>
        <w:tc>
          <w:tcPr>
            <w:tcW w:w="39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1BB00B9" w14:textId="77777777" w:rsidR="00C9238F" w:rsidRPr="00C9238F" w:rsidRDefault="00C9238F" w:rsidP="00507F74">
            <w:pPr>
              <w:spacing w:before="240"/>
            </w:pPr>
          </w:p>
        </w:tc>
      </w:tr>
      <w:tr w:rsidR="00C9238F" w:rsidRPr="00C9238F" w14:paraId="64B0E754" w14:textId="77777777" w:rsidTr="00507F74">
        <w:sdt>
          <w:sdtPr>
            <w:rPr>
              <w:sz w:val="22"/>
              <w:szCs w:val="22"/>
            </w:rPr>
            <w:id w:val="-521243642"/>
            <w:placeholder>
              <w:docPart w:val="C36C0C4FE6054F908CA34F5071B042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9" w:type="pct"/>
                <w:gridSpan w:val="3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696E5E2" w14:textId="77777777" w:rsidR="00C9238F" w:rsidRPr="00472C01" w:rsidRDefault="00C96307" w:rsidP="00507F74">
                <w:pPr>
                  <w:spacing w:before="240"/>
                  <w:rPr>
                    <w:sz w:val="22"/>
                    <w:szCs w:val="22"/>
                  </w:rPr>
                </w:pPr>
                <w:r w:rsidRPr="00472C01">
                  <w:rPr>
                    <w:sz w:val="22"/>
                    <w:szCs w:val="22"/>
                  </w:rPr>
                  <w:t>City/State/Zip</w:t>
                </w:r>
              </w:p>
            </w:tc>
          </w:sdtContent>
        </w:sdt>
        <w:tc>
          <w:tcPr>
            <w:tcW w:w="39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5FDCD11" w14:textId="77777777" w:rsidR="00C9238F" w:rsidRPr="00C9238F" w:rsidRDefault="00C9238F" w:rsidP="00507F74">
            <w:pPr>
              <w:spacing w:before="240"/>
            </w:pPr>
          </w:p>
        </w:tc>
      </w:tr>
      <w:tr w:rsidR="00576892" w:rsidRPr="00C9238F" w14:paraId="75F05E52" w14:textId="77777777" w:rsidTr="00507F74"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77FC4" w14:textId="6EE5ED8D" w:rsidR="00472C01" w:rsidRPr="00472C01" w:rsidRDefault="008A14D6" w:rsidP="00507F74">
            <w:pPr>
              <w:spacing w:before="240"/>
              <w:rPr>
                <w:sz w:val="22"/>
                <w:szCs w:val="22"/>
              </w:rPr>
            </w:pPr>
            <w:r w:rsidRPr="00472C01">
              <w:rPr>
                <w:sz w:val="22"/>
                <w:szCs w:val="22"/>
              </w:rPr>
              <w:t xml:space="preserve">Best Time </w:t>
            </w:r>
            <w:r w:rsidR="007D6F6B" w:rsidRPr="00472C01">
              <w:rPr>
                <w:sz w:val="22"/>
                <w:szCs w:val="22"/>
              </w:rPr>
              <w:t xml:space="preserve">of Day </w:t>
            </w:r>
            <w:r w:rsidRPr="00472C01">
              <w:rPr>
                <w:sz w:val="22"/>
                <w:szCs w:val="22"/>
              </w:rPr>
              <w:t>to be Reached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1DD84E1" w14:textId="77777777" w:rsidR="00576892" w:rsidRPr="00C9238F" w:rsidRDefault="00576892" w:rsidP="00507F74">
            <w:pPr>
              <w:spacing w:before="240"/>
            </w:pPr>
          </w:p>
        </w:tc>
        <w:tc>
          <w:tcPr>
            <w:tcW w:w="7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12A2AF" w14:textId="77777777" w:rsidR="00576892" w:rsidRDefault="00094E4F" w:rsidP="00507F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Primary Contact Cell Phone:</w:t>
            </w:r>
          </w:p>
          <w:p w14:paraId="6A3F7D2F" w14:textId="24D6449B" w:rsidR="00472C01" w:rsidRPr="00B50F31" w:rsidRDefault="00472C01" w:rsidP="00507F74">
            <w:pPr>
              <w:rPr>
                <w:sz w:val="14"/>
                <w:szCs w:val="14"/>
              </w:rPr>
            </w:pPr>
          </w:p>
        </w:tc>
        <w:tc>
          <w:tcPr>
            <w:tcW w:w="1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B25EED" w14:textId="77777777" w:rsidR="00576892" w:rsidRPr="00C9238F" w:rsidRDefault="00576892" w:rsidP="00507F74">
            <w:pPr>
              <w:spacing w:before="240"/>
            </w:pPr>
          </w:p>
        </w:tc>
      </w:tr>
      <w:tr w:rsidR="00C9238F" w:rsidRPr="00C9238F" w14:paraId="121E0981" w14:textId="77777777" w:rsidTr="00507F74">
        <w:trPr>
          <w:trHeight w:val="647"/>
        </w:trPr>
        <w:tc>
          <w:tcPr>
            <w:tcW w:w="1029" w:type="pct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5F60C8" w14:textId="690D94AE" w:rsidR="00C9238F" w:rsidRPr="00472C01" w:rsidRDefault="00094E4F" w:rsidP="00507F74">
            <w:pPr>
              <w:spacing w:before="240"/>
              <w:rPr>
                <w:sz w:val="22"/>
                <w:szCs w:val="22"/>
              </w:rPr>
            </w:pPr>
            <w:r w:rsidRPr="00472C01">
              <w:rPr>
                <w:sz w:val="22"/>
                <w:szCs w:val="22"/>
              </w:rPr>
              <w:t>Contact Email:</w:t>
            </w:r>
          </w:p>
        </w:tc>
        <w:tc>
          <w:tcPr>
            <w:tcW w:w="3971" w:type="pct"/>
            <w:gridSpan w:val="4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310AF32" w14:textId="77777777" w:rsidR="00C9238F" w:rsidRPr="00C9238F" w:rsidRDefault="00C9238F" w:rsidP="00507F74">
            <w:pPr>
              <w:spacing w:before="240"/>
            </w:pPr>
          </w:p>
        </w:tc>
      </w:tr>
      <w:tr w:rsidR="00C9238F" w:rsidRPr="00C9238F" w14:paraId="52832728" w14:textId="77777777" w:rsidTr="00507F74">
        <w:trPr>
          <w:trHeight w:val="70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155078" w:themeFill="accent1"/>
            <w:vAlign w:val="bottom"/>
          </w:tcPr>
          <w:p w14:paraId="255F4267" w14:textId="77777777" w:rsidR="00C9238F" w:rsidRPr="00C9238F" w:rsidRDefault="00C9238F" w:rsidP="00507F7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1588F11" w14:textId="77777777" w:rsidTr="00507F74">
        <w:trPr>
          <w:trHeight w:val="57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A9A65" w14:textId="23858051" w:rsidR="00E64F3E" w:rsidRPr="00DC77BE" w:rsidRDefault="00836FFB" w:rsidP="00507F74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DC77BE">
              <w:rPr>
                <w:b/>
                <w:bCs/>
                <w:sz w:val="24"/>
                <w:szCs w:val="24"/>
              </w:rPr>
              <w:t xml:space="preserve">Vendor space is available at </w:t>
            </w:r>
            <w:r w:rsidR="00D34D2A" w:rsidRPr="00DC77BE">
              <w:rPr>
                <w:b/>
                <w:bCs/>
                <w:sz w:val="24"/>
                <w:szCs w:val="24"/>
              </w:rPr>
              <w:t>NO</w:t>
            </w:r>
            <w:r w:rsidRPr="00DC77BE">
              <w:rPr>
                <w:b/>
                <w:bCs/>
                <w:sz w:val="24"/>
                <w:szCs w:val="24"/>
              </w:rPr>
              <w:t xml:space="preserve"> cost</w:t>
            </w:r>
            <w:r w:rsidR="00CE466D" w:rsidRPr="00DC77BE">
              <w:rPr>
                <w:b/>
                <w:bCs/>
                <w:sz w:val="24"/>
                <w:szCs w:val="24"/>
              </w:rPr>
              <w:t>.</w:t>
            </w:r>
            <w:r w:rsidR="00235D38" w:rsidRPr="00DC77BE">
              <w:rPr>
                <w:b/>
                <w:bCs/>
                <w:sz w:val="24"/>
                <w:szCs w:val="24"/>
              </w:rPr>
              <w:t xml:space="preserve"> </w:t>
            </w:r>
            <w:r w:rsidR="00DC77BE" w:rsidRPr="00DC77BE">
              <w:rPr>
                <w:b/>
                <w:bCs/>
                <w:sz w:val="24"/>
                <w:szCs w:val="24"/>
              </w:rPr>
              <w:t xml:space="preserve"> However, </w:t>
            </w:r>
            <w:r w:rsidR="004F14A5" w:rsidRPr="00DC77BE">
              <w:rPr>
                <w:b/>
                <w:bCs/>
                <w:sz w:val="24"/>
                <w:szCs w:val="24"/>
              </w:rPr>
              <w:t xml:space="preserve">if you </w:t>
            </w:r>
            <w:r w:rsidR="00DC77BE">
              <w:rPr>
                <w:b/>
                <w:bCs/>
                <w:sz w:val="24"/>
                <w:szCs w:val="24"/>
              </w:rPr>
              <w:t>desire</w:t>
            </w:r>
            <w:r w:rsidR="004F14A5" w:rsidRPr="00DC77BE">
              <w:rPr>
                <w:b/>
                <w:bCs/>
                <w:sz w:val="24"/>
                <w:szCs w:val="24"/>
              </w:rPr>
              <w:t xml:space="preserve"> </w:t>
            </w:r>
            <w:r w:rsidR="00F7049E" w:rsidRPr="00DC77BE">
              <w:rPr>
                <w:b/>
                <w:bCs/>
                <w:sz w:val="24"/>
                <w:szCs w:val="24"/>
              </w:rPr>
              <w:t>a</w:t>
            </w:r>
            <w:r w:rsidR="00235D38" w:rsidRPr="00DC77BE">
              <w:rPr>
                <w:b/>
                <w:bCs/>
                <w:sz w:val="24"/>
                <w:szCs w:val="24"/>
              </w:rPr>
              <w:t xml:space="preserve"> box lunch and s</w:t>
            </w:r>
            <w:r w:rsidR="00F7049E" w:rsidRPr="00DC77BE">
              <w:rPr>
                <w:b/>
                <w:bCs/>
                <w:sz w:val="24"/>
                <w:szCs w:val="24"/>
              </w:rPr>
              <w:t>n</w:t>
            </w:r>
            <w:r w:rsidR="00235D38" w:rsidRPr="00DC77BE">
              <w:rPr>
                <w:b/>
                <w:bCs/>
                <w:sz w:val="24"/>
                <w:szCs w:val="24"/>
              </w:rPr>
              <w:t xml:space="preserve">ack </w:t>
            </w:r>
            <w:r w:rsidR="00F7049E" w:rsidRPr="00DC77BE">
              <w:rPr>
                <w:b/>
                <w:bCs/>
                <w:sz w:val="24"/>
                <w:szCs w:val="24"/>
              </w:rPr>
              <w:t xml:space="preserve">the cost to you </w:t>
            </w:r>
            <w:r w:rsidR="00DC77BE">
              <w:rPr>
                <w:b/>
                <w:bCs/>
                <w:sz w:val="24"/>
                <w:szCs w:val="24"/>
              </w:rPr>
              <w:t xml:space="preserve">is </w:t>
            </w:r>
            <w:r w:rsidR="00235D38" w:rsidRPr="00DC77BE">
              <w:rPr>
                <w:b/>
                <w:bCs/>
                <w:sz w:val="24"/>
                <w:szCs w:val="24"/>
              </w:rPr>
              <w:t>$12.50</w:t>
            </w:r>
            <w:r w:rsidR="00F7049E" w:rsidRPr="00DC77BE">
              <w:rPr>
                <w:b/>
                <w:bCs/>
                <w:sz w:val="24"/>
                <w:szCs w:val="24"/>
              </w:rPr>
              <w:t>.</w:t>
            </w:r>
          </w:p>
          <w:p w14:paraId="472522FB" w14:textId="2A0EB4F1" w:rsidR="0094283B" w:rsidRPr="00DC77BE" w:rsidRDefault="0094283B" w:rsidP="00507F74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DC77BE">
              <w:rPr>
                <w:b/>
                <w:bCs/>
                <w:sz w:val="24"/>
                <w:szCs w:val="24"/>
              </w:rPr>
              <w:t>Set up time 9:30am</w:t>
            </w:r>
          </w:p>
          <w:p w14:paraId="4D4669C8" w14:textId="180952FF" w:rsidR="00C9238F" w:rsidRPr="00DC77BE" w:rsidRDefault="00F7049E" w:rsidP="00507F74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DC77BE">
              <w:rPr>
                <w:b/>
                <w:bCs/>
                <w:sz w:val="24"/>
                <w:szCs w:val="24"/>
              </w:rPr>
              <w:t xml:space="preserve">All resource vendors must </w:t>
            </w:r>
            <w:r w:rsidR="0084427C" w:rsidRPr="00DC77BE">
              <w:rPr>
                <w:b/>
                <w:bCs/>
                <w:sz w:val="24"/>
                <w:szCs w:val="24"/>
              </w:rPr>
              <w:t>register for the Family Conference.</w:t>
            </w:r>
            <w:r w:rsidR="004F215C">
              <w:rPr>
                <w:b/>
                <w:bCs/>
                <w:sz w:val="24"/>
                <w:szCs w:val="24"/>
              </w:rPr>
              <w:t xml:space="preserve"> (</w:t>
            </w:r>
            <w:hyperlink r:id="rId11" w:history="1">
              <w:r w:rsidR="004F215C" w:rsidRPr="00D62E81">
                <w:rPr>
                  <w:rStyle w:val="Hyperlink"/>
                  <w:b/>
                  <w:bCs/>
                  <w:color w:val="0070C0"/>
                  <w:sz w:val="24"/>
                  <w:szCs w:val="24"/>
                </w:rPr>
                <w:t>Registration is Free</w:t>
              </w:r>
            </w:hyperlink>
            <w:r w:rsidR="004F215C">
              <w:rPr>
                <w:b/>
                <w:bCs/>
                <w:sz w:val="24"/>
                <w:szCs w:val="24"/>
              </w:rPr>
              <w:t>)</w:t>
            </w:r>
            <w:r w:rsidR="0084427C" w:rsidRPr="00DC77B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771D977" w14:textId="77777777" w:rsidR="00E64F3E" w:rsidRPr="00DC77BE" w:rsidRDefault="00E64F3E" w:rsidP="00507F74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DC77BE">
              <w:rPr>
                <w:b/>
                <w:bCs/>
                <w:sz w:val="24"/>
                <w:szCs w:val="24"/>
              </w:rPr>
              <w:t>All tables must be covered</w:t>
            </w:r>
            <w:r w:rsidR="00D34D2A" w:rsidRPr="00DC77BE">
              <w:rPr>
                <w:b/>
                <w:bCs/>
                <w:sz w:val="24"/>
                <w:szCs w:val="24"/>
              </w:rPr>
              <w:t>.</w:t>
            </w:r>
          </w:p>
          <w:p w14:paraId="51324A48" w14:textId="24303DAD" w:rsidR="00D34D2A" w:rsidRPr="00DC77BE" w:rsidRDefault="00D34D2A" w:rsidP="00507F74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DC77BE">
              <w:rPr>
                <w:b/>
                <w:bCs/>
                <w:sz w:val="24"/>
                <w:szCs w:val="24"/>
              </w:rPr>
              <w:t>All vendors are responsible for their table covering</w:t>
            </w:r>
          </w:p>
        </w:tc>
      </w:tr>
      <w:tr w:rsidR="00C9238F" w:rsidRPr="00C9238F" w14:paraId="49D5FA1D" w14:textId="77777777" w:rsidTr="00507F74">
        <w:tc>
          <w:tcPr>
            <w:tcW w:w="760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7529AA" w14:textId="114278B2" w:rsidR="00C9238F" w:rsidRPr="00C9238F" w:rsidRDefault="003D0FB3" w:rsidP="00507F74">
            <w:pPr>
              <w:spacing w:before="120"/>
              <w:ind w:left="698"/>
            </w:pPr>
            <w:r>
              <w:rPr>
                <w:sz w:val="36"/>
              </w:rPr>
              <w:sym w:font="Wingdings" w:char="F0A8"/>
            </w:r>
          </w:p>
        </w:tc>
        <w:tc>
          <w:tcPr>
            <w:tcW w:w="42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2CC11DB" w14:textId="0B1A2241" w:rsidR="00C9238F" w:rsidRPr="0041667E" w:rsidRDefault="00F7049E" w:rsidP="00507F7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I want a </w:t>
            </w:r>
            <w:r w:rsidR="003F01AE">
              <w:rPr>
                <w:sz w:val="24"/>
                <w:szCs w:val="24"/>
              </w:rPr>
              <w:t>Box</w:t>
            </w:r>
            <w:r>
              <w:rPr>
                <w:sz w:val="24"/>
                <w:szCs w:val="24"/>
              </w:rPr>
              <w:t xml:space="preserve"> </w:t>
            </w:r>
            <w:r w:rsidR="003F01AE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unch and </w:t>
            </w:r>
            <w:r w:rsidR="003F01AE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nack</w:t>
            </w:r>
            <w:r w:rsidR="00AC6412">
              <w:rPr>
                <w:sz w:val="24"/>
                <w:szCs w:val="24"/>
              </w:rPr>
              <w:t xml:space="preserve"> </w:t>
            </w:r>
            <w:r w:rsidR="00C061D2">
              <w:rPr>
                <w:sz w:val="24"/>
                <w:szCs w:val="24"/>
              </w:rPr>
              <w:t xml:space="preserve">at </w:t>
            </w:r>
            <w:r w:rsidR="00AC6412">
              <w:rPr>
                <w:sz w:val="24"/>
                <w:szCs w:val="24"/>
              </w:rPr>
              <w:t>$12.50</w:t>
            </w:r>
            <w:r w:rsidR="003F01AE">
              <w:rPr>
                <w:sz w:val="24"/>
                <w:szCs w:val="24"/>
              </w:rPr>
              <w:t xml:space="preserve"> each</w:t>
            </w:r>
          </w:p>
        </w:tc>
      </w:tr>
      <w:tr w:rsidR="00C9238F" w:rsidRPr="00C9238F" w14:paraId="4F635973" w14:textId="77777777" w:rsidTr="00507F74">
        <w:tc>
          <w:tcPr>
            <w:tcW w:w="760" w:type="pct"/>
            <w:gridSpan w:val="2"/>
            <w:tcBorders>
              <w:right w:val="single" w:sz="4" w:space="0" w:color="auto"/>
            </w:tcBorders>
            <w:vAlign w:val="bottom"/>
          </w:tcPr>
          <w:p w14:paraId="252ED02E" w14:textId="7DBA9E6A" w:rsidR="00C9238F" w:rsidRPr="00C9238F" w:rsidRDefault="00C9238F" w:rsidP="00507F74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FF544F6" w14:textId="786824CA" w:rsidR="00C9238F" w:rsidRPr="0041667E" w:rsidRDefault="003F01AE" w:rsidP="00507F7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of </w:t>
            </w:r>
            <w:r w:rsidR="003D0FB3">
              <w:rPr>
                <w:sz w:val="24"/>
                <w:szCs w:val="24"/>
              </w:rPr>
              <w:t>Box Lunches and Snacks</w:t>
            </w:r>
          </w:p>
        </w:tc>
      </w:tr>
      <w:tr w:rsidR="00E43129" w:rsidRPr="00C9238F" w14:paraId="12B059D3" w14:textId="77777777" w:rsidTr="00507F74">
        <w:tc>
          <w:tcPr>
            <w:tcW w:w="760" w:type="pct"/>
            <w:gridSpan w:val="2"/>
            <w:tcBorders>
              <w:right w:val="single" w:sz="4" w:space="0" w:color="auto"/>
            </w:tcBorders>
            <w:vAlign w:val="bottom"/>
          </w:tcPr>
          <w:p w14:paraId="1A2CAD76" w14:textId="7B5C548C" w:rsidR="00E43129" w:rsidRPr="00C9238F" w:rsidRDefault="00E43129" w:rsidP="00507F74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F073606" w14:textId="2D284719" w:rsidR="00E43129" w:rsidRDefault="003F01AE" w:rsidP="00507F7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Number of </w:t>
            </w:r>
            <w:r w:rsidR="003D0FB3">
              <w:rPr>
                <w:sz w:val="24"/>
                <w:szCs w:val="24"/>
              </w:rPr>
              <w:t>Pe</w:t>
            </w:r>
            <w:r w:rsidR="009E28B0">
              <w:rPr>
                <w:sz w:val="24"/>
                <w:szCs w:val="24"/>
              </w:rPr>
              <w:t xml:space="preserve">rson(s) at your </w:t>
            </w:r>
            <w:r w:rsidR="003D74C8">
              <w:rPr>
                <w:sz w:val="24"/>
                <w:szCs w:val="24"/>
              </w:rPr>
              <w:t>table</w:t>
            </w:r>
          </w:p>
        </w:tc>
      </w:tr>
      <w:tr w:rsidR="00C9238F" w:rsidRPr="00C061D2" w14:paraId="59E87B94" w14:textId="77777777" w:rsidTr="00507F74">
        <w:trPr>
          <w:trHeight w:val="70"/>
        </w:trPr>
        <w:tc>
          <w:tcPr>
            <w:tcW w:w="1368" w:type="pct"/>
            <w:gridSpan w:val="4"/>
            <w:shd w:val="clear" w:color="auto" w:fill="155078" w:themeFill="accent1"/>
            <w:vAlign w:val="bottom"/>
          </w:tcPr>
          <w:p w14:paraId="316B6094" w14:textId="77777777" w:rsidR="00C9238F" w:rsidRPr="00C061D2" w:rsidRDefault="00C9238F" w:rsidP="00507F7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32" w:type="pct"/>
            <w:gridSpan w:val="3"/>
            <w:shd w:val="clear" w:color="auto" w:fill="155078" w:themeFill="accent1"/>
            <w:vAlign w:val="bottom"/>
          </w:tcPr>
          <w:p w14:paraId="7F64D265" w14:textId="77777777" w:rsidR="00C9238F" w:rsidRPr="00C061D2" w:rsidRDefault="00C9238F" w:rsidP="00507F7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B7E101E" w14:textId="77777777" w:rsidTr="00507F74">
        <w:tc>
          <w:tcPr>
            <w:tcW w:w="5000" w:type="pct"/>
            <w:gridSpan w:val="7"/>
            <w:tcBorders>
              <w:bottom w:val="single" w:sz="4" w:space="0" w:color="auto"/>
            </w:tcBorders>
            <w:vAlign w:val="bottom"/>
          </w:tcPr>
          <w:p w14:paraId="46D9C597" w14:textId="75288EFC" w:rsidR="00C9238F" w:rsidRPr="00527F6B" w:rsidRDefault="00081E7B" w:rsidP="00507F74">
            <w:pPr>
              <w:spacing w:before="240"/>
              <w:rPr>
                <w:b/>
                <w:bCs/>
              </w:rPr>
            </w:pPr>
            <w:r w:rsidRPr="00527F6B">
              <w:rPr>
                <w:b/>
                <w:bCs/>
                <w:sz w:val="24"/>
                <w:szCs w:val="24"/>
              </w:rPr>
              <w:t xml:space="preserve">Please make checks </w:t>
            </w:r>
            <w:r w:rsidR="00877B09" w:rsidRPr="00527F6B">
              <w:rPr>
                <w:b/>
                <w:bCs/>
                <w:sz w:val="24"/>
                <w:szCs w:val="24"/>
              </w:rPr>
              <w:t>payable to:</w:t>
            </w:r>
          </w:p>
        </w:tc>
      </w:tr>
      <w:tr w:rsidR="00C9238F" w:rsidRPr="00C9238F" w14:paraId="6713020A" w14:textId="77777777" w:rsidTr="00507F74">
        <w:trPr>
          <w:trHeight w:val="945"/>
        </w:trPr>
        <w:tc>
          <w:tcPr>
            <w:tcW w:w="215" w:type="pct"/>
            <w:tcBorders>
              <w:top w:val="single" w:sz="4" w:space="0" w:color="auto"/>
            </w:tcBorders>
            <w:vAlign w:val="bottom"/>
          </w:tcPr>
          <w:p w14:paraId="1E3D15B5" w14:textId="77777777" w:rsidR="00C9238F" w:rsidRPr="00C9238F" w:rsidRDefault="00C9238F" w:rsidP="00507F74">
            <w:pPr>
              <w:spacing w:before="120"/>
            </w:pPr>
          </w:p>
        </w:tc>
        <w:tc>
          <w:tcPr>
            <w:tcW w:w="4785" w:type="pct"/>
            <w:gridSpan w:val="6"/>
            <w:tcBorders>
              <w:top w:val="single" w:sz="4" w:space="0" w:color="auto"/>
            </w:tcBorders>
            <w:vAlign w:val="bottom"/>
          </w:tcPr>
          <w:p w14:paraId="1A0A263C" w14:textId="52B1F7E3" w:rsidR="002F4E4C" w:rsidRDefault="004F608D" w:rsidP="00507F74">
            <w:pPr>
              <w:spacing w:before="120"/>
              <w:ind w:left="-105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07F9C9B" wp14:editId="62182674">
                      <wp:simplePos x="0" y="0"/>
                      <wp:positionH relativeFrom="column">
                        <wp:posOffset>4491355</wp:posOffset>
                      </wp:positionH>
                      <wp:positionV relativeFrom="paragraph">
                        <wp:posOffset>251460</wp:posOffset>
                      </wp:positionV>
                      <wp:extent cx="1123950" cy="352425"/>
                      <wp:effectExtent l="0" t="0" r="0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93DD9D" w14:textId="1C7B31B3" w:rsidR="004F608D" w:rsidRDefault="00F606D8">
                                  <w:r>
                                    <w:rPr>
                                      <w:rFonts w:ascii="Arial" w:hAnsi="Arial"/>
                                      <w:b/>
                                      <w:noProof/>
                                      <w:color w:val="57585A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D2E5BF8" wp14:editId="3D770267">
                                        <wp:extent cx="502920" cy="312420"/>
                                        <wp:effectExtent l="0" t="0" r="0" b="0"/>
                                        <wp:docPr id="14" name="Picture 14">
                                          <a:hlinkClick xmlns:a="http://schemas.openxmlformats.org/drawingml/2006/main" r:id="rId1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>
                                                  <a:hlinkClick r:id="rId1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2920" cy="312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373B" w:rsidRPr="00C1373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7D06EF" wp14:editId="04173014">
                                        <wp:extent cx="676275" cy="254635"/>
                                        <wp:effectExtent l="0" t="0" r="9525" b="0"/>
                                        <wp:docPr id="15" name="Picture 15">
                                          <a:hlinkClick xmlns:a="http://schemas.openxmlformats.org/drawingml/2006/main" r:id="rId1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>
                                                  <a:hlinkClick r:id="rId1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254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F9C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53.65pt;margin-top:19.8pt;width:88.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" fillcolor="white [3212]" stroked="f" strokeweight=".5pt">
                      <v:textbox>
                        <w:txbxContent>
                          <w:p w14:paraId="3393DD9D" w14:textId="1C7B31B3" w:rsidR="004F608D" w:rsidRDefault="00F606D8">
                            <w:r>
                              <w:rPr>
                                <w:rFonts w:ascii="Arial" w:hAnsi="Arial"/>
                                <w:b/>
                                <w:noProof/>
                                <w:color w:val="57585A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2E5BF8" wp14:editId="3D770267">
                                  <wp:extent cx="502920" cy="312420"/>
                                  <wp:effectExtent l="0" t="0" r="0" b="0"/>
                                  <wp:docPr id="14" name="Picture 14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373B" w:rsidRPr="00C1373B">
                              <w:rPr>
                                <w:noProof/>
                              </w:rPr>
                              <w:drawing>
                                <wp:inline distT="0" distB="0" distL="0" distR="0" wp14:anchorId="227D06EF" wp14:editId="04173014">
                                  <wp:extent cx="676275" cy="254635"/>
                                  <wp:effectExtent l="0" t="0" r="9525" b="0"/>
                                  <wp:docPr id="15" name="Picture 15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254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75E">
              <w:rPr>
                <w:sz w:val="24"/>
                <w:szCs w:val="24"/>
              </w:rPr>
              <w:t xml:space="preserve">Indiana </w:t>
            </w:r>
            <w:r w:rsidR="00105729" w:rsidRPr="002F4E4C">
              <w:rPr>
                <w:sz w:val="24"/>
                <w:szCs w:val="24"/>
              </w:rPr>
              <w:t>Health Marriage and Family Coalition</w:t>
            </w:r>
            <w:r w:rsidR="002F4E4C" w:rsidRPr="002F4E4C">
              <w:rPr>
                <w:sz w:val="24"/>
                <w:szCs w:val="24"/>
              </w:rPr>
              <w:t xml:space="preserve"> </w:t>
            </w:r>
            <w:r w:rsidR="002F4E4C" w:rsidRPr="002F4E4C">
              <w:rPr>
                <w:sz w:val="24"/>
                <w:szCs w:val="24"/>
              </w:rPr>
              <w:sym w:font="Wingdings" w:char="F09F"/>
            </w:r>
            <w:r w:rsidR="002F4E4C" w:rsidRPr="002F4E4C">
              <w:rPr>
                <w:sz w:val="24"/>
                <w:szCs w:val="24"/>
              </w:rPr>
              <w:t xml:space="preserve">5363 Georgetown Rd. </w:t>
            </w:r>
            <w:r w:rsidR="002F4E4C" w:rsidRPr="002F4E4C">
              <w:rPr>
                <w:sz w:val="24"/>
                <w:szCs w:val="24"/>
              </w:rPr>
              <w:sym w:font="Wingdings" w:char="F09F"/>
            </w:r>
            <w:r w:rsidR="002F4E4C" w:rsidRPr="002F4E4C">
              <w:rPr>
                <w:sz w:val="24"/>
                <w:szCs w:val="24"/>
              </w:rPr>
              <w:t>Indianapolis, IN 46254</w:t>
            </w:r>
          </w:p>
          <w:p w14:paraId="28768D2F" w14:textId="0EE1DF2B" w:rsidR="002F4E4C" w:rsidRPr="00C9238F" w:rsidRDefault="002F4E4C" w:rsidP="00507F74">
            <w:pPr>
              <w:spacing w:before="120"/>
              <w:ind w:left="-375"/>
              <w:jc w:val="center"/>
            </w:pPr>
            <w:r>
              <w:rPr>
                <w:sz w:val="24"/>
                <w:szCs w:val="24"/>
              </w:rPr>
              <w:t xml:space="preserve">Or </w:t>
            </w:r>
            <w:r w:rsidR="00062341">
              <w:rPr>
                <w:sz w:val="24"/>
                <w:szCs w:val="24"/>
              </w:rPr>
              <w:t xml:space="preserve">send </w:t>
            </w:r>
            <w:r w:rsidR="00F7049E">
              <w:rPr>
                <w:sz w:val="24"/>
                <w:szCs w:val="24"/>
              </w:rPr>
              <w:t>$12.50</w:t>
            </w:r>
            <w:r w:rsidR="003D74C8">
              <w:rPr>
                <w:sz w:val="24"/>
                <w:szCs w:val="24"/>
              </w:rPr>
              <w:t>/box lunch</w:t>
            </w:r>
            <w:r w:rsidR="00062341">
              <w:rPr>
                <w:sz w:val="24"/>
                <w:szCs w:val="24"/>
              </w:rPr>
              <w:t xml:space="preserve"> electronically to</w:t>
            </w:r>
            <w:r w:rsidR="00F7049E">
              <w:rPr>
                <w:sz w:val="24"/>
                <w:szCs w:val="24"/>
              </w:rPr>
              <w:t xml:space="preserve">   </w:t>
            </w:r>
            <w:r w:rsidR="00062341">
              <w:rPr>
                <w:sz w:val="24"/>
                <w:szCs w:val="24"/>
              </w:rPr>
              <w:t xml:space="preserve">: </w:t>
            </w:r>
          </w:p>
        </w:tc>
      </w:tr>
      <w:tr w:rsidR="00C9238F" w:rsidRPr="00C9238F" w14:paraId="1DE515BE" w14:textId="77777777" w:rsidTr="00507F74">
        <w:trPr>
          <w:trHeight w:val="918"/>
        </w:trPr>
        <w:tc>
          <w:tcPr>
            <w:tcW w:w="215" w:type="pct"/>
            <w:vAlign w:val="bottom"/>
          </w:tcPr>
          <w:p w14:paraId="5F421BCA" w14:textId="298583C0" w:rsidR="00C9238F" w:rsidRPr="00D57490" w:rsidRDefault="00C9238F" w:rsidP="00507F74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4785" w:type="pct"/>
            <w:gridSpan w:val="6"/>
            <w:tcBorders>
              <w:bottom w:val="single" w:sz="4" w:space="0" w:color="auto"/>
            </w:tcBorders>
            <w:vAlign w:val="bottom"/>
          </w:tcPr>
          <w:p w14:paraId="1C24776F" w14:textId="77777777" w:rsidR="00671B72" w:rsidRDefault="00AC6412" w:rsidP="00507F74">
            <w:pPr>
              <w:spacing w:before="240" w:line="276" w:lineRule="auto"/>
              <w:rPr>
                <w:b/>
                <w:bCs/>
                <w:sz w:val="24"/>
                <w:szCs w:val="24"/>
              </w:rPr>
            </w:pPr>
            <w:r w:rsidRPr="00B16B6F">
              <w:rPr>
                <w:sz w:val="24"/>
                <w:szCs w:val="24"/>
              </w:rPr>
              <w:t xml:space="preserve">Contact </w:t>
            </w:r>
            <w:hyperlink r:id="rId18" w:history="1">
              <w:r w:rsidR="00D57490" w:rsidRPr="00CC5719">
                <w:rPr>
                  <w:rStyle w:val="Hyperlink"/>
                  <w:color w:val="0070C0"/>
                  <w:sz w:val="24"/>
                  <w:szCs w:val="24"/>
                </w:rPr>
                <w:t>justernestine21@gmail.com</w:t>
              </w:r>
            </w:hyperlink>
            <w:r w:rsidR="00D57490" w:rsidRPr="00B16B6F">
              <w:rPr>
                <w:sz w:val="24"/>
                <w:szCs w:val="24"/>
              </w:rPr>
              <w:t xml:space="preserve">, if you have questions.  </w:t>
            </w:r>
            <w:r w:rsidR="00BF4766" w:rsidRPr="00B16B6F">
              <w:rPr>
                <w:b/>
                <w:bCs/>
                <w:sz w:val="24"/>
                <w:szCs w:val="24"/>
              </w:rPr>
              <w:t>You will receive a confirmation</w:t>
            </w:r>
            <w:r w:rsidR="00D57490" w:rsidRPr="00B16B6F">
              <w:rPr>
                <w:b/>
                <w:bCs/>
                <w:sz w:val="24"/>
                <w:szCs w:val="24"/>
              </w:rPr>
              <w:t xml:space="preserve">.  </w:t>
            </w:r>
          </w:p>
          <w:p w14:paraId="0630EC47" w14:textId="48B32879" w:rsidR="00C9238F" w:rsidRPr="00B16B6F" w:rsidRDefault="002421BD" w:rsidP="00671B72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 w:rsidRPr="00B16B6F">
              <w:rPr>
                <w:b/>
                <w:bCs/>
                <w:sz w:val="24"/>
                <w:szCs w:val="24"/>
              </w:rPr>
              <w:t xml:space="preserve">The deadline </w:t>
            </w:r>
            <w:r w:rsidR="00AC3A45" w:rsidRPr="00B16B6F">
              <w:rPr>
                <w:b/>
                <w:bCs/>
                <w:sz w:val="24"/>
                <w:szCs w:val="24"/>
              </w:rPr>
              <w:t xml:space="preserve">for </w:t>
            </w:r>
            <w:r w:rsidR="00120638" w:rsidRPr="00B16B6F">
              <w:rPr>
                <w:b/>
                <w:bCs/>
                <w:sz w:val="24"/>
                <w:szCs w:val="24"/>
              </w:rPr>
              <w:t xml:space="preserve">receipt of </w:t>
            </w:r>
            <w:r w:rsidR="00AC3A45" w:rsidRPr="00B16B6F">
              <w:rPr>
                <w:b/>
                <w:bCs/>
                <w:sz w:val="24"/>
                <w:szCs w:val="24"/>
              </w:rPr>
              <w:t>check payments is Oct. 20, 2022.</w:t>
            </w:r>
          </w:p>
        </w:tc>
      </w:tr>
    </w:tbl>
    <w:p w14:paraId="13AE308B" w14:textId="77777777" w:rsidR="00B24F3A" w:rsidRDefault="00B24F3A" w:rsidP="00AF6BFE">
      <w:pPr>
        <w:pStyle w:val="NoSpacing"/>
      </w:pPr>
    </w:p>
    <w:p w14:paraId="0F7DEEDA" w14:textId="77777777" w:rsidR="003D58A9" w:rsidRPr="00003212" w:rsidRDefault="003D58A9" w:rsidP="00AF6BFE">
      <w:pPr>
        <w:pStyle w:val="NoSpacing"/>
      </w:pPr>
    </w:p>
    <w:sectPr w:rsidR="003D58A9" w:rsidRPr="00003212" w:rsidSect="003D58A9">
      <w:headerReference w:type="default" r:id="rId19"/>
      <w:footerReference w:type="default" r:id="rId20"/>
      <w:pgSz w:w="12240" w:h="15840"/>
      <w:pgMar w:top="1620" w:right="1152" w:bottom="1008" w:left="1008" w:header="27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5CD9" w14:textId="77777777" w:rsidR="008E748D" w:rsidRDefault="008E748D" w:rsidP="00C9238F">
      <w:pPr>
        <w:spacing w:after="0" w:line="240" w:lineRule="auto"/>
      </w:pPr>
      <w:r>
        <w:separator/>
      </w:r>
    </w:p>
  </w:endnote>
  <w:endnote w:type="continuationSeparator" w:id="0">
    <w:p w14:paraId="3E328F6C" w14:textId="77777777" w:rsidR="008E748D" w:rsidRDefault="008E748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EBBCC7-0435-4B0D-A05C-CF868FE482CC}"/>
    <w:embedBold r:id="rId2" w:fontKey="{D0660D16-6447-49C1-8BB8-F709EE8343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00E35D4-369A-4830-9C80-B6108A6B07C9}"/>
    <w:embedBold r:id="rId4" w:fontKey="{0A27627D-889A-40F0-ABEE-1E4532C3DCCC}"/>
    <w:embedItalic r:id="rId5" w:fontKey="{A75772A4-9D12-450D-BC7F-3FF20F4AB1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77C4855-58DB-4D8C-AB19-80F558A650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4F608D" w:rsidRPr="00003212" w14:paraId="36F2797A" w14:textId="77777777" w:rsidTr="00890A76">
      <w:tc>
        <w:tcPr>
          <w:tcW w:w="9350" w:type="dxa"/>
          <w:vAlign w:val="center"/>
        </w:tcPr>
        <w:p w14:paraId="6AE38F04" w14:textId="334066C3" w:rsidR="004F608D" w:rsidRPr="004F608D" w:rsidRDefault="004F608D" w:rsidP="004F608D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bCs/>
              <w:sz w:val="18"/>
              <w:szCs w:val="24"/>
            </w:rPr>
          </w:pPr>
          <w:r w:rsidRPr="004F608D">
            <w:rPr>
              <w:b/>
              <w:bCs/>
              <w:sz w:val="18"/>
              <w:szCs w:val="24"/>
            </w:rPr>
            <w:t xml:space="preserve">THANK YOU FOR YOUR </w:t>
          </w:r>
          <w:r w:rsidR="00BF0CCB">
            <w:rPr>
              <w:b/>
              <w:bCs/>
              <w:sz w:val="18"/>
              <w:szCs w:val="24"/>
            </w:rPr>
            <w:t>PARTI</w:t>
          </w:r>
          <w:r w:rsidR="00671B72">
            <w:rPr>
              <w:b/>
              <w:bCs/>
              <w:sz w:val="18"/>
              <w:szCs w:val="24"/>
            </w:rPr>
            <w:t>CI</w:t>
          </w:r>
          <w:r w:rsidR="00BF0CCB">
            <w:rPr>
              <w:b/>
              <w:bCs/>
              <w:sz w:val="18"/>
              <w:szCs w:val="24"/>
            </w:rPr>
            <w:t>PATION</w:t>
          </w:r>
          <w:r w:rsidRPr="004F608D">
            <w:rPr>
              <w:b/>
              <w:bCs/>
              <w:sz w:val="18"/>
              <w:szCs w:val="24"/>
            </w:rPr>
            <w:t xml:space="preserve"> AND SUPPORT</w:t>
          </w:r>
        </w:p>
      </w:tc>
    </w:tr>
  </w:tbl>
  <w:p w14:paraId="0F2AFBE4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73BF7" w14:textId="77777777" w:rsidR="008E748D" w:rsidRDefault="008E748D" w:rsidP="00C9238F">
      <w:pPr>
        <w:spacing w:after="0" w:line="240" w:lineRule="auto"/>
      </w:pPr>
      <w:r>
        <w:separator/>
      </w:r>
    </w:p>
  </w:footnote>
  <w:footnote w:type="continuationSeparator" w:id="0">
    <w:p w14:paraId="79766BAD" w14:textId="77777777" w:rsidR="008E748D" w:rsidRDefault="008E748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55078" w:themeFill="accent1"/>
      <w:tblLook w:val="04A0" w:firstRow="1" w:lastRow="0" w:firstColumn="1" w:lastColumn="0" w:noHBand="0" w:noVBand="1"/>
    </w:tblPr>
    <w:tblGrid>
      <w:gridCol w:w="4926"/>
      <w:gridCol w:w="5154"/>
    </w:tblGrid>
    <w:tr w:rsidR="007D5A45" w:rsidRPr="00576892" w14:paraId="02630CE2" w14:textId="77777777" w:rsidTr="00186950">
      <w:trPr>
        <w:trHeight w:val="990"/>
      </w:trPr>
      <w:tc>
        <w:tcPr>
          <w:tcW w:w="1350" w:type="dxa"/>
          <w:shd w:val="clear" w:color="auto" w:fill="155078" w:themeFill="accent1"/>
          <w:vAlign w:val="center"/>
        </w:tcPr>
        <w:p w14:paraId="52FD7247" w14:textId="77777777" w:rsidR="007D5A45" w:rsidRPr="00576892" w:rsidRDefault="007D5A45" w:rsidP="007D5A45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CF1F0F3" wp14:editId="58B5729E">
                <wp:extent cx="2988945" cy="1207713"/>
                <wp:effectExtent l="0" t="0" r="1905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2093" cy="12251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55078" w:themeFill="accent1"/>
          <w:vAlign w:val="center"/>
        </w:tcPr>
        <w:p w14:paraId="6015DFEA" w14:textId="77777777" w:rsidR="007D5A45" w:rsidRPr="00AA0A3B" w:rsidRDefault="007D5A45" w:rsidP="007D5A45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</w:pPr>
          <w:r w:rsidRPr="00AA0A3B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  <w:t>RESOURCE VENDOR</w:t>
          </w:r>
        </w:p>
        <w:p w14:paraId="423BF0D8" w14:textId="77777777" w:rsidR="007D5A45" w:rsidRPr="00AA0A3B" w:rsidRDefault="007D5A45" w:rsidP="007D5A45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</w:pPr>
          <w:r w:rsidRPr="00AA0A3B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  <w:t xml:space="preserve"> for </w:t>
          </w:r>
        </w:p>
        <w:p w14:paraId="10936A56" w14:textId="77777777" w:rsidR="007D5A45" w:rsidRPr="00576892" w:rsidRDefault="007D5A45" w:rsidP="007D5A45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AA0A3B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  <w:t xml:space="preserve">FAMILY CONFERENCE </w:t>
          </w:r>
        </w:p>
      </w:tc>
    </w:tr>
  </w:tbl>
  <w:p w14:paraId="79BD4A93" w14:textId="77777777" w:rsidR="0008343C" w:rsidRDefault="000834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D6439"/>
    <w:multiLevelType w:val="hybridMultilevel"/>
    <w:tmpl w:val="394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8509223">
    <w:abstractNumId w:val="11"/>
  </w:num>
  <w:num w:numId="2" w16cid:durableId="882599522">
    <w:abstractNumId w:val="7"/>
  </w:num>
  <w:num w:numId="3" w16cid:durableId="1637029674">
    <w:abstractNumId w:val="16"/>
  </w:num>
  <w:num w:numId="4" w16cid:durableId="902522180">
    <w:abstractNumId w:val="12"/>
  </w:num>
  <w:num w:numId="5" w16cid:durableId="1817525664">
    <w:abstractNumId w:val="13"/>
  </w:num>
  <w:num w:numId="6" w16cid:durableId="932711805">
    <w:abstractNumId w:val="20"/>
  </w:num>
  <w:num w:numId="7" w16cid:durableId="597446754">
    <w:abstractNumId w:val="6"/>
  </w:num>
  <w:num w:numId="8" w16cid:durableId="1992058750">
    <w:abstractNumId w:val="10"/>
  </w:num>
  <w:num w:numId="9" w16cid:durableId="57435972">
    <w:abstractNumId w:val="18"/>
  </w:num>
  <w:num w:numId="10" w16cid:durableId="1249342297">
    <w:abstractNumId w:val="1"/>
  </w:num>
  <w:num w:numId="11" w16cid:durableId="1566916783">
    <w:abstractNumId w:val="5"/>
  </w:num>
  <w:num w:numId="12" w16cid:durableId="37432953">
    <w:abstractNumId w:val="0"/>
  </w:num>
  <w:num w:numId="13" w16cid:durableId="148140289">
    <w:abstractNumId w:val="2"/>
  </w:num>
  <w:num w:numId="14" w16cid:durableId="1132746881">
    <w:abstractNumId w:val="9"/>
  </w:num>
  <w:num w:numId="15" w16cid:durableId="719863854">
    <w:abstractNumId w:val="8"/>
  </w:num>
  <w:num w:numId="16" w16cid:durableId="1786265043">
    <w:abstractNumId w:val="17"/>
  </w:num>
  <w:num w:numId="17" w16cid:durableId="597831267">
    <w:abstractNumId w:val="3"/>
  </w:num>
  <w:num w:numId="18" w16cid:durableId="1785883409">
    <w:abstractNumId w:val="22"/>
  </w:num>
  <w:num w:numId="19" w16cid:durableId="1938128024">
    <w:abstractNumId w:val="19"/>
  </w:num>
  <w:num w:numId="20" w16cid:durableId="903176385">
    <w:abstractNumId w:val="14"/>
  </w:num>
  <w:num w:numId="21" w16cid:durableId="2084794756">
    <w:abstractNumId w:val="21"/>
  </w:num>
  <w:num w:numId="22" w16cid:durableId="1795561708">
    <w:abstractNumId w:val="4"/>
  </w:num>
  <w:num w:numId="23" w16cid:durableId="12183224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2B5"/>
    <w:rsid w:val="00003212"/>
    <w:rsid w:val="00052382"/>
    <w:rsid w:val="00062341"/>
    <w:rsid w:val="0006568A"/>
    <w:rsid w:val="00065A07"/>
    <w:rsid w:val="00076F0F"/>
    <w:rsid w:val="00081E7B"/>
    <w:rsid w:val="0008343C"/>
    <w:rsid w:val="00084253"/>
    <w:rsid w:val="00094E4F"/>
    <w:rsid w:val="000B72C5"/>
    <w:rsid w:val="000D1F49"/>
    <w:rsid w:val="00105729"/>
    <w:rsid w:val="00120638"/>
    <w:rsid w:val="001727CA"/>
    <w:rsid w:val="001C0A06"/>
    <w:rsid w:val="002141B6"/>
    <w:rsid w:val="00235D38"/>
    <w:rsid w:val="002421BD"/>
    <w:rsid w:val="0024580C"/>
    <w:rsid w:val="0026535D"/>
    <w:rsid w:val="002C56E6"/>
    <w:rsid w:val="002D3238"/>
    <w:rsid w:val="002F4E4C"/>
    <w:rsid w:val="003048A5"/>
    <w:rsid w:val="00306597"/>
    <w:rsid w:val="0031546C"/>
    <w:rsid w:val="00344B87"/>
    <w:rsid w:val="0035108A"/>
    <w:rsid w:val="003532B7"/>
    <w:rsid w:val="00361E11"/>
    <w:rsid w:val="003B34F3"/>
    <w:rsid w:val="003C6109"/>
    <w:rsid w:val="003D0FB3"/>
    <w:rsid w:val="003D4244"/>
    <w:rsid w:val="003D58A9"/>
    <w:rsid w:val="003D74C8"/>
    <w:rsid w:val="003E42DC"/>
    <w:rsid w:val="003F01AE"/>
    <w:rsid w:val="003F0847"/>
    <w:rsid w:val="0040090B"/>
    <w:rsid w:val="0041667E"/>
    <w:rsid w:val="0045473B"/>
    <w:rsid w:val="0046302A"/>
    <w:rsid w:val="00472C01"/>
    <w:rsid w:val="00487D2D"/>
    <w:rsid w:val="004D5D62"/>
    <w:rsid w:val="004E5717"/>
    <w:rsid w:val="004E6964"/>
    <w:rsid w:val="004F14A5"/>
    <w:rsid w:val="004F1E25"/>
    <w:rsid w:val="004F215C"/>
    <w:rsid w:val="004F608D"/>
    <w:rsid w:val="00507F74"/>
    <w:rsid w:val="005112D0"/>
    <w:rsid w:val="00517177"/>
    <w:rsid w:val="00527F6B"/>
    <w:rsid w:val="00546D25"/>
    <w:rsid w:val="005763F0"/>
    <w:rsid w:val="00576892"/>
    <w:rsid w:val="00577E06"/>
    <w:rsid w:val="005A3BF7"/>
    <w:rsid w:val="005D24CD"/>
    <w:rsid w:val="005F2035"/>
    <w:rsid w:val="005F4D6C"/>
    <w:rsid w:val="005F7990"/>
    <w:rsid w:val="0063739C"/>
    <w:rsid w:val="00671B72"/>
    <w:rsid w:val="007422C0"/>
    <w:rsid w:val="00770F25"/>
    <w:rsid w:val="007A35A8"/>
    <w:rsid w:val="007B0A85"/>
    <w:rsid w:val="007C6A52"/>
    <w:rsid w:val="007D5A45"/>
    <w:rsid w:val="007D6F6B"/>
    <w:rsid w:val="0082043E"/>
    <w:rsid w:val="00836FFB"/>
    <w:rsid w:val="0084427C"/>
    <w:rsid w:val="00856798"/>
    <w:rsid w:val="00877B09"/>
    <w:rsid w:val="00897670"/>
    <w:rsid w:val="00897CC5"/>
    <w:rsid w:val="008A14D6"/>
    <w:rsid w:val="008B0E32"/>
    <w:rsid w:val="008D476D"/>
    <w:rsid w:val="008E203A"/>
    <w:rsid w:val="008E748D"/>
    <w:rsid w:val="00903327"/>
    <w:rsid w:val="0091229C"/>
    <w:rsid w:val="00913595"/>
    <w:rsid w:val="00920221"/>
    <w:rsid w:val="00940E73"/>
    <w:rsid w:val="0094283B"/>
    <w:rsid w:val="009708FB"/>
    <w:rsid w:val="0098597D"/>
    <w:rsid w:val="009C5995"/>
    <w:rsid w:val="009E28B0"/>
    <w:rsid w:val="009F619A"/>
    <w:rsid w:val="009F6DDE"/>
    <w:rsid w:val="00A1613A"/>
    <w:rsid w:val="00A27A5E"/>
    <w:rsid w:val="00A370A8"/>
    <w:rsid w:val="00A86D66"/>
    <w:rsid w:val="00AA0A3B"/>
    <w:rsid w:val="00AB25E9"/>
    <w:rsid w:val="00AC3A45"/>
    <w:rsid w:val="00AC6412"/>
    <w:rsid w:val="00AC647D"/>
    <w:rsid w:val="00AE4585"/>
    <w:rsid w:val="00AF6BFE"/>
    <w:rsid w:val="00AF771D"/>
    <w:rsid w:val="00B16B6F"/>
    <w:rsid w:val="00B24F3A"/>
    <w:rsid w:val="00B502C4"/>
    <w:rsid w:val="00B50F31"/>
    <w:rsid w:val="00BD4753"/>
    <w:rsid w:val="00BD5CB1"/>
    <w:rsid w:val="00BE62EE"/>
    <w:rsid w:val="00BF0CCB"/>
    <w:rsid w:val="00BF4766"/>
    <w:rsid w:val="00C003BA"/>
    <w:rsid w:val="00C061D2"/>
    <w:rsid w:val="00C1373B"/>
    <w:rsid w:val="00C26236"/>
    <w:rsid w:val="00C46878"/>
    <w:rsid w:val="00C468A1"/>
    <w:rsid w:val="00C9238F"/>
    <w:rsid w:val="00C96307"/>
    <w:rsid w:val="00CB4A51"/>
    <w:rsid w:val="00CC1776"/>
    <w:rsid w:val="00CC5719"/>
    <w:rsid w:val="00CD4532"/>
    <w:rsid w:val="00CD47B0"/>
    <w:rsid w:val="00CE466D"/>
    <w:rsid w:val="00CE6104"/>
    <w:rsid w:val="00CE7918"/>
    <w:rsid w:val="00D0450C"/>
    <w:rsid w:val="00D16163"/>
    <w:rsid w:val="00D17ED4"/>
    <w:rsid w:val="00D2275E"/>
    <w:rsid w:val="00D34D2A"/>
    <w:rsid w:val="00D57490"/>
    <w:rsid w:val="00D62E81"/>
    <w:rsid w:val="00D74D4E"/>
    <w:rsid w:val="00D80AF1"/>
    <w:rsid w:val="00DA7108"/>
    <w:rsid w:val="00DB3FAD"/>
    <w:rsid w:val="00DC77BE"/>
    <w:rsid w:val="00DF19C5"/>
    <w:rsid w:val="00E43129"/>
    <w:rsid w:val="00E44624"/>
    <w:rsid w:val="00E61C09"/>
    <w:rsid w:val="00E64F3E"/>
    <w:rsid w:val="00E763A3"/>
    <w:rsid w:val="00E85B15"/>
    <w:rsid w:val="00EB3B58"/>
    <w:rsid w:val="00EC7359"/>
    <w:rsid w:val="00ED619F"/>
    <w:rsid w:val="00EE3054"/>
    <w:rsid w:val="00EE62B5"/>
    <w:rsid w:val="00EE7923"/>
    <w:rsid w:val="00EF4CBB"/>
    <w:rsid w:val="00F00606"/>
    <w:rsid w:val="00F01256"/>
    <w:rsid w:val="00F1237E"/>
    <w:rsid w:val="00F50A5A"/>
    <w:rsid w:val="00F50C8E"/>
    <w:rsid w:val="00F56EC2"/>
    <w:rsid w:val="00F606D8"/>
    <w:rsid w:val="00F7049E"/>
    <w:rsid w:val="00F96C31"/>
    <w:rsid w:val="00FC7475"/>
    <w:rsid w:val="00FD6DA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F71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BF47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DC7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mailto:justernestine21@g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paypal.com/donate/?cmd=_s-xclick&amp;hosted_button_id=6YYU4YQ6JXEEY" TargetMode="External"/><Relationship Id="rId17" Type="http://schemas.openxmlformats.org/officeDocument/2006/relationships/image" Target="media/image20.wmf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ventbrite.com/e/2022-ihmfc-family-conference-family-reunion-tickets-420887514887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paypal.com/donate/?cmd=_s-xclick&amp;hosted_button_id=6YYU4YQ6JXEEY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wmf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ack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6C0C4FE6054F908CA34F5071B04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DDBA1-9F71-411B-B9FA-C72E2821ECB1}"/>
      </w:docPartPr>
      <w:docPartBody>
        <w:p w:rsidR="00FE53DD" w:rsidRDefault="00EF4AFC">
          <w:pPr>
            <w:pStyle w:val="C36C0C4FE6054F908CA34F5071B0423B"/>
          </w:pPr>
          <w:r w:rsidRPr="0057689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DD"/>
    <w:rsid w:val="00A13762"/>
    <w:rsid w:val="00D42F6C"/>
    <w:rsid w:val="00EB1F62"/>
    <w:rsid w:val="00EF4AFC"/>
    <w:rsid w:val="00FE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6C0C4FE6054F908CA34F5071B0423B">
    <w:name w:val="C36C0C4FE6054F908CA34F5071B0423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AECDC-9D44-469D-BB28-96B1183C42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6dc4bcd6-49db-4c07-9060-8acfc67cef9f"/>
    <ds:schemaRef ds:uri="http://purl.org/dc/dcmitype/"/>
    <ds:schemaRef ds:uri="http://schemas.openxmlformats.org/package/2006/metadata/core-properties"/>
    <ds:schemaRef ds:uri="fb0879af-3eba-417a-a55a-ffe6dcd6ca77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2022-09-19T18:36:00Z</dcterms:created>
  <dcterms:modified xsi:type="dcterms:W3CDTF">2022-09-20T02:00:00Z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